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D5F" w:rsidRPr="007E6970" w:rsidRDefault="00084D5F" w:rsidP="00876F66">
      <w:pPr>
        <w:rPr>
          <w:rFonts w:ascii="Arial" w:hAnsi="Arial" w:cs="Arial"/>
          <w:u w:val="single"/>
        </w:rPr>
      </w:pPr>
    </w:p>
    <w:p w:rsidR="00084D5F" w:rsidRDefault="00084D5F" w:rsidP="00876F66">
      <w:pPr>
        <w:rPr>
          <w:rFonts w:ascii="Arial" w:hAnsi="Arial" w:cs="Arial"/>
          <w:b/>
        </w:rPr>
      </w:pP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Ja, ik wil deelnemen aan de wedstrijd op 13 juni en zal het verschuldigde inschrijfgeld van te voren overmaken:</w:t>
      </w:r>
    </w:p>
    <w:p w:rsidR="00084D5F" w:rsidRDefault="00084D5F" w:rsidP="00876F66">
      <w:pPr>
        <w:rPr>
          <w:rFonts w:ascii="Arial" w:hAnsi="Arial" w:cs="Arial"/>
          <w:b/>
        </w:rPr>
      </w:pPr>
    </w:p>
    <w:p w:rsidR="00084D5F" w:rsidRDefault="00084D5F" w:rsidP="00876F66">
      <w:pPr>
        <w:rPr>
          <w:rFonts w:ascii="Arial" w:hAnsi="Arial" w:cs="Arial"/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560"/>
        <w:gridCol w:w="815"/>
        <w:gridCol w:w="2303"/>
        <w:gridCol w:w="2303"/>
        <w:gridCol w:w="2303"/>
      </w:tblGrid>
      <w:tr w:rsidR="00084D5F" w:rsidTr="00172510">
        <w:trPr>
          <w:cantSplit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Naam ruiter:</w:t>
            </w:r>
          </w:p>
        </w:tc>
        <w:tc>
          <w:tcPr>
            <w:tcW w:w="4606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 / V*</w:t>
            </w:r>
          </w:p>
        </w:tc>
      </w:tr>
      <w:tr w:rsidR="00084D5F" w:rsidTr="00172510"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Leeftijd:</w:t>
            </w: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adres:</w:t>
            </w:r>
          </w:p>
        </w:tc>
        <w:tc>
          <w:tcPr>
            <w:tcW w:w="6909" w:type="dxa"/>
            <w:gridSpan w:val="3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postcode:</w:t>
            </w: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plaats: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telefoon:</w:t>
            </w: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 :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tcBorders>
              <w:top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Naam pony:</w:t>
            </w:r>
          </w:p>
        </w:tc>
        <w:tc>
          <w:tcPr>
            <w:tcW w:w="6909" w:type="dxa"/>
            <w:gridSpan w:val="3"/>
            <w:vMerge w:val="restart"/>
            <w:tcBorders>
              <w:top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Hengst /ruin/merrie </w:t>
            </w:r>
          </w:p>
        </w:tc>
        <w:tc>
          <w:tcPr>
            <w:tcW w:w="6909" w:type="dxa"/>
            <w:gridSpan w:val="3"/>
            <w:vMerge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trHeight w:val="430"/>
        </w:trPr>
        <w:tc>
          <w:tcPr>
            <w:tcW w:w="2375" w:type="dxa"/>
            <w:gridSpan w:val="2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Stamboeknummer:</w:t>
            </w: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Stokmaat:</w:t>
            </w:r>
          </w:p>
        </w:tc>
        <w:tc>
          <w:tcPr>
            <w:tcW w:w="2303" w:type="dxa"/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trHeight w:val="70"/>
        </w:trPr>
        <w:tc>
          <w:tcPr>
            <w:tcW w:w="2375" w:type="dxa"/>
            <w:gridSpan w:val="2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c>
          <w:tcPr>
            <w:tcW w:w="1560" w:type="dxa"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Dressuur</w:t>
            </w:r>
          </w:p>
        </w:tc>
        <w:tc>
          <w:tcPr>
            <w:tcW w:w="3118" w:type="dxa"/>
            <w:gridSpan w:val="2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 proef / 2 proeven / nee*</w:t>
            </w:r>
          </w:p>
        </w:tc>
        <w:tc>
          <w:tcPr>
            <w:tcW w:w="2303" w:type="dxa"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springen</w:t>
            </w: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/ nee*</w:t>
            </w:r>
          </w:p>
        </w:tc>
      </w:tr>
      <w:tr w:rsidR="00084D5F" w:rsidTr="00172510">
        <w:tc>
          <w:tcPr>
            <w:tcW w:w="2375" w:type="dxa"/>
            <w:gridSpan w:val="2"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recreant of KNHS*</w:t>
            </w: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303" w:type="dxa"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recreant of KNHS*</w:t>
            </w: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lang w:val="en-US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combinatienummer:</w:t>
            </w: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combinatienummer:</w:t>
            </w: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vMerge w:val="restart"/>
            <w:tcBorders>
              <w:left w:val="thinThickThinSmallGap" w:sz="24" w:space="0" w:color="auto"/>
            </w:tcBorders>
          </w:tcPr>
          <w:p w:rsidR="00084D5F" w:rsidRPr="00D64A5F" w:rsidRDefault="00084D5F" w:rsidP="0046203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klasse (juiste klasse omcirkelen): </w:t>
            </w:r>
            <w:r>
              <w:rPr>
                <w:rFonts w:ascii="Arial" w:hAnsi="Arial" w:cs="Arial"/>
                <w:b/>
              </w:rPr>
              <w:t>Inschrijfformulier</w:t>
            </w:r>
            <w:r w:rsidRPr="00EE40E7">
              <w:rPr>
                <w:rFonts w:ascii="Arial" w:hAnsi="Arial" w:cs="Arial"/>
                <w:b/>
              </w:rPr>
              <w:t xml:space="preserve"> mailen naar info@connemara.n</w:t>
            </w:r>
            <w:r>
              <w:rPr>
                <w:rFonts w:ascii="Arial" w:hAnsi="Arial" w:cs="Arial"/>
                <w:b/>
              </w:rPr>
              <w:t>l</w:t>
            </w: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</w:p>
        </w:tc>
        <w:tc>
          <w:tcPr>
            <w:tcW w:w="2303" w:type="dxa"/>
            <w:vMerge w:val="restart"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gewenste klasse </w:t>
            </w:r>
          </w:p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omcirkelen: </w:t>
            </w: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Inspringen voor BB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L1</w:t>
            </w:r>
          </w:p>
        </w:tc>
        <w:tc>
          <w:tcPr>
            <w:tcW w:w="2303" w:type="dxa"/>
            <w:vMerge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3244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BB 60 cm / 80 cm*</w:t>
            </w:r>
          </w:p>
        </w:tc>
      </w:tr>
      <w:tr w:rsidR="00084D5F" w:rsidTr="00172510">
        <w:trPr>
          <w:cantSplit/>
          <w:trHeight w:val="70"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L2</w:t>
            </w:r>
          </w:p>
        </w:tc>
        <w:tc>
          <w:tcPr>
            <w:tcW w:w="2303" w:type="dxa"/>
            <w:vMerge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3244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M1</w:t>
            </w:r>
          </w:p>
        </w:tc>
        <w:tc>
          <w:tcPr>
            <w:tcW w:w="2303" w:type="dxa"/>
            <w:vMerge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3244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</w:t>
            </w:r>
          </w:p>
        </w:tc>
        <w:tc>
          <w:tcPr>
            <w:tcW w:w="2303" w:type="dxa"/>
            <w:vMerge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3244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Z1</w:t>
            </w:r>
          </w:p>
        </w:tc>
        <w:tc>
          <w:tcPr>
            <w:tcW w:w="2303" w:type="dxa"/>
            <w:vMerge/>
            <w:tcBorders>
              <w:left w:val="nil"/>
              <w:bottom w:val="nil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right w:val="thinThickThinSmallGap" w:sz="24" w:space="0" w:color="auto"/>
            </w:tcBorders>
          </w:tcPr>
          <w:p w:rsidR="00084D5F" w:rsidRDefault="00084D5F" w:rsidP="003244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</w:t>
            </w:r>
          </w:p>
        </w:tc>
      </w:tr>
      <w:tr w:rsidR="00084D5F" w:rsidTr="00172510">
        <w:trPr>
          <w:cantSplit/>
          <w:trHeight w:val="285"/>
        </w:trPr>
        <w:tc>
          <w:tcPr>
            <w:tcW w:w="2375" w:type="dxa"/>
            <w:gridSpan w:val="2"/>
            <w:vMerge/>
            <w:tcBorders>
              <w:left w:val="thinThickThinSmallGap" w:sz="24" w:space="0" w:color="auto"/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  <w:right w:val="triple" w:sz="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Z2</w:t>
            </w:r>
          </w:p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vMerge/>
            <w:tcBorders>
              <w:left w:val="nil"/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ZZ</w:t>
            </w:r>
          </w:p>
        </w:tc>
      </w:tr>
      <w:tr w:rsidR="00084D5F" w:rsidTr="00172510">
        <w:tc>
          <w:tcPr>
            <w:tcW w:w="2375" w:type="dxa"/>
            <w:gridSpan w:val="2"/>
            <w:tcBorders>
              <w:top w:val="thinThickThinSmallGap" w:sz="24" w:space="0" w:color="auto"/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Kür op muziek</w:t>
            </w:r>
          </w:p>
          <w:p w:rsidR="00084D5F" w:rsidRDefault="00084D5F" w:rsidP="0046203E">
            <w:pPr>
              <w:rPr>
                <w:rFonts w:ascii="Arial" w:hAnsi="Arial" w:cs="Arial"/>
                <w:b/>
              </w:rPr>
            </w:pPr>
          </w:p>
        </w:tc>
        <w:tc>
          <w:tcPr>
            <w:tcW w:w="6909" w:type="dxa"/>
            <w:gridSpan w:val="3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Klasse: …………</w:t>
            </w:r>
            <w:r>
              <w:rPr>
                <w:rFonts w:ascii="Arial" w:hAnsi="Arial" w:cs="Arial"/>
              </w:rPr>
              <w:br/>
              <w:t>Indien van toepassing: samen met: ……………………………….</w:t>
            </w:r>
          </w:p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c>
          <w:tcPr>
            <w:tcW w:w="2375" w:type="dxa"/>
            <w:gridSpan w:val="2"/>
            <w:tcBorders>
              <w:top w:val="thinThickThinSmallGap" w:sz="24" w:space="0" w:color="auto"/>
              <w:lef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BB proef</w:t>
            </w:r>
          </w:p>
        </w:tc>
        <w:tc>
          <w:tcPr>
            <w:tcW w:w="6909" w:type="dxa"/>
            <w:gridSpan w:val="3"/>
            <w:tcBorders>
              <w:top w:val="thinThickThinSmallGap" w:sz="24" w:space="0" w:color="auto"/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Zonder galop (impulsproef 85) / met galop (impulsproef 88) *</w:t>
            </w:r>
          </w:p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  <w:tr w:rsidR="00084D5F" w:rsidTr="00172510">
        <w:trPr>
          <w:cantSplit/>
        </w:trPr>
        <w:tc>
          <w:tcPr>
            <w:tcW w:w="2375" w:type="dxa"/>
            <w:gridSpan w:val="2"/>
            <w:tcBorders>
              <w:left w:val="thinThickThinSmallGap" w:sz="24" w:space="0" w:color="auto"/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  <w:tcBorders>
              <w:bottom w:val="thinThickThinSmallGap" w:sz="24" w:space="0" w:color="auto"/>
              <w:right w:val="thinThickThinSmallGap" w:sz="24" w:space="0" w:color="auto"/>
            </w:tcBorders>
          </w:tcPr>
          <w:p w:rsidR="00084D5F" w:rsidRDefault="00084D5F" w:rsidP="0046203E">
            <w:pPr>
              <w:rPr>
                <w:rFonts w:ascii="Arial" w:hAnsi="Arial" w:cs="Arial"/>
              </w:rPr>
            </w:pPr>
          </w:p>
        </w:tc>
      </w:tr>
    </w:tbl>
    <w:p w:rsidR="00084D5F" w:rsidRDefault="00084D5F" w:rsidP="00F2153B">
      <w:pPr>
        <w:ind w:left="1416"/>
        <w:rPr>
          <w:rFonts w:ascii="Arial" w:hAnsi="Arial" w:cs="Arial"/>
          <w:b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11.55pt;width:117pt;height:27pt;z-index:251658240;mso-position-horizontal-relative:text;mso-position-vertical-relative:text">
            <v:textbox>
              <w:txbxContent>
                <w:p w:rsidR="00084D5F" w:rsidRPr="00556654" w:rsidRDefault="00084D5F" w:rsidP="008F4E6E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556654">
                    <w:rPr>
                      <w:rFonts w:ascii="Arial" w:hAnsi="Arial" w:cs="Arial"/>
                      <w:sz w:val="16"/>
                      <w:szCs w:val="16"/>
                    </w:rPr>
                    <w:t>* doorhalen wat niet van toepassing is</w:t>
                  </w:r>
                </w:p>
              </w:txbxContent>
            </v:textbox>
          </v:shape>
        </w:pict>
      </w: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Pr="00B65255" w:rsidRDefault="00084D5F" w:rsidP="008F4E6E">
      <w:pPr>
        <w:rPr>
          <w:rFonts w:ascii="Arial" w:hAnsi="Arial" w:cs="Arial"/>
        </w:rPr>
      </w:pPr>
      <w:r w:rsidRPr="00B65255">
        <w:rPr>
          <w:rFonts w:ascii="Arial" w:hAnsi="Arial" w:cs="Arial"/>
        </w:rPr>
        <w:t>Het inschrijfgeld dressuur is: € 7,00 per proef voor leden, € 9,00 voor niet-leden</w:t>
      </w:r>
    </w:p>
    <w:p w:rsidR="00084D5F" w:rsidRPr="00B65255" w:rsidRDefault="00084D5F" w:rsidP="008F4E6E">
      <w:pPr>
        <w:rPr>
          <w:rFonts w:ascii="Arial" w:hAnsi="Arial" w:cs="Arial"/>
        </w:rPr>
      </w:pPr>
      <w:r w:rsidRPr="00B65255">
        <w:rPr>
          <w:rFonts w:ascii="Arial" w:hAnsi="Arial" w:cs="Arial"/>
        </w:rPr>
        <w:t>Het inschrijfgeld springen is: € 7,00 per parcours voor leden, € 9,00 voor niet-leden</w:t>
      </w:r>
    </w:p>
    <w:p w:rsidR="00084D5F" w:rsidRPr="00B65255" w:rsidRDefault="00084D5F" w:rsidP="008F4E6E">
      <w:pPr>
        <w:rPr>
          <w:rFonts w:ascii="Arial" w:hAnsi="Arial" w:cs="Arial"/>
        </w:rPr>
      </w:pPr>
    </w:p>
    <w:p w:rsidR="00084D5F" w:rsidRPr="00B65255" w:rsidRDefault="00084D5F" w:rsidP="008F4E6E">
      <w:pPr>
        <w:rPr>
          <w:rFonts w:ascii="Arial" w:hAnsi="Arial" w:cs="Arial"/>
        </w:rPr>
      </w:pPr>
      <w:r w:rsidRPr="00B65255">
        <w:rPr>
          <w:rFonts w:ascii="Arial" w:hAnsi="Arial" w:cs="Arial"/>
        </w:rPr>
        <w:t>De kosten voor het huren van een stal (incl. brok/hooi) zijn: € 26,00</w:t>
      </w:r>
      <w:r w:rsidRPr="00B65255">
        <w:rPr>
          <w:rFonts w:ascii="Arial" w:hAnsi="Arial" w:cs="Arial"/>
        </w:rPr>
        <w:br/>
        <w:t>De kosten voor een overnachting op de slaapzaal (incl. ontbijt) zijn: € 22,00</w:t>
      </w:r>
      <w:bookmarkStart w:id="0" w:name="_GoBack"/>
      <w:bookmarkEnd w:id="0"/>
    </w:p>
    <w:p w:rsidR="00084D5F" w:rsidRDefault="00084D5F" w:rsidP="008F4E6E">
      <w:pPr>
        <w:rPr>
          <w:rFonts w:ascii="Arial" w:hAnsi="Arial" w:cs="Arial"/>
          <w:b/>
        </w:rPr>
      </w:pPr>
    </w:p>
    <w:p w:rsidR="00084D5F" w:rsidRDefault="00084D5F" w:rsidP="008F4E6E">
      <w:pPr>
        <w:rPr>
          <w:rFonts w:ascii="Arial" w:hAnsi="Arial" w:cs="Arial"/>
          <w:b/>
        </w:rPr>
      </w:pPr>
    </w:p>
    <w:p w:rsidR="00084D5F" w:rsidRDefault="00084D5F" w:rsidP="008F4E6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Het totale bedrag graag voor 5 juni overmaken op: </w:t>
      </w:r>
    </w:p>
    <w:p w:rsidR="00084D5F" w:rsidRDefault="00084D5F" w:rsidP="008F4E6E">
      <w:pPr>
        <w:rPr>
          <w:rFonts w:ascii="Arial" w:hAnsi="Arial" w:cs="Arial"/>
          <w:b/>
        </w:rPr>
      </w:pPr>
      <w:r w:rsidRPr="00293188">
        <w:rPr>
          <w:rFonts w:ascii="Arial" w:hAnsi="Arial" w:cs="Arial"/>
          <w:b/>
        </w:rPr>
        <w:t>NL55 RBRB 0969 2608 73</w:t>
      </w:r>
      <w:r>
        <w:rPr>
          <w:rFonts w:ascii="Arial" w:hAnsi="Arial" w:cs="Arial"/>
          <w:b/>
        </w:rPr>
        <w:t xml:space="preserve"> t.n.v. I. Kooij te Erichem</w:t>
      </w:r>
      <w:r>
        <w:rPr>
          <w:rFonts w:ascii="Arial" w:hAnsi="Arial" w:cs="Arial"/>
          <w:b/>
        </w:rPr>
        <w:br w:type="page"/>
      </w: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Default="00084D5F" w:rsidP="00F2153B">
      <w:pPr>
        <w:ind w:left="1416"/>
        <w:rPr>
          <w:rFonts w:ascii="Arial" w:hAnsi="Arial" w:cs="Arial"/>
          <w:b/>
        </w:rPr>
      </w:pPr>
    </w:p>
    <w:p w:rsidR="00084D5F" w:rsidRDefault="00084D5F" w:rsidP="008F4E6E">
      <w:pPr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084D5F" w:rsidRPr="008F4E6E" w:rsidRDefault="00084D5F" w:rsidP="008F4E6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Ik kom </w:t>
      </w:r>
      <w:r w:rsidRPr="00BD632A">
        <w:rPr>
          <w:rFonts w:ascii="Arial" w:hAnsi="Arial" w:cs="Arial"/>
          <w:b/>
        </w:rPr>
        <w:t>alleen op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>zaterdag 13 juni</w:t>
      </w:r>
    </w:p>
    <w:p w:rsidR="00084D5F" w:rsidRDefault="00084D5F" w:rsidP="008F4E6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Ik wil zaterdag graag voor …. pony(‘s) een box</w:t>
      </w:r>
    </w:p>
    <w:tbl>
      <w:tblPr>
        <w:tblpPr w:leftFromText="141" w:rightFromText="141" w:vertAnchor="text" w:tblpX="17" w:tblpY="421"/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001"/>
      </w:tblGrid>
      <w:tr w:rsidR="00084D5F" w:rsidTr="000A56D8">
        <w:trPr>
          <w:trHeight w:val="180"/>
        </w:trPr>
        <w:tc>
          <w:tcPr>
            <w:tcW w:w="9001" w:type="dxa"/>
            <w:shd w:val="clear" w:color="auto" w:fill="D9D9D9"/>
          </w:tcPr>
          <w:p w:rsidR="00084D5F" w:rsidRDefault="00084D5F" w:rsidP="000A56D8">
            <w:pPr>
              <w:ind w:left="284"/>
              <w:rPr>
                <w:rFonts w:ascii="Arial" w:hAnsi="Arial" w:cs="Arial"/>
              </w:rPr>
            </w:pPr>
          </w:p>
        </w:tc>
      </w:tr>
    </w:tbl>
    <w:p w:rsidR="00084D5F" w:rsidRDefault="00084D5F" w:rsidP="008F4E6E">
      <w:pPr>
        <w:rPr>
          <w:rFonts w:ascii="Arial" w:hAnsi="Arial" w:cs="Arial"/>
        </w:rPr>
      </w:pPr>
    </w:p>
    <w:p w:rsidR="00084D5F" w:rsidRDefault="00084D5F" w:rsidP="008F4E6E">
      <w:pPr>
        <w:rPr>
          <w:rFonts w:ascii="Arial" w:hAnsi="Arial" w:cs="Arial"/>
          <w:b/>
        </w:rPr>
      </w:pPr>
    </w:p>
    <w:p w:rsidR="00084D5F" w:rsidRDefault="00084D5F" w:rsidP="00E33EDB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Ik kom </w:t>
      </w:r>
      <w:r>
        <w:rPr>
          <w:rFonts w:ascii="Arial" w:hAnsi="Arial" w:cs="Arial"/>
          <w:b/>
        </w:rPr>
        <w:t>aan op vrijdag 12 juni</w:t>
      </w:r>
      <w:r>
        <w:rPr>
          <w:rFonts w:ascii="Arial" w:hAnsi="Arial" w:cs="Arial"/>
        </w:rPr>
        <w:t xml:space="preserve"> en wil met ... personen overnachten (aantal invullen) </w:t>
      </w:r>
    </w:p>
    <w:p w:rsidR="00084D5F" w:rsidRDefault="00084D5F" w:rsidP="00E33EDB">
      <w:pPr>
        <w:numPr>
          <w:ilvl w:val="0"/>
          <w:numId w:val="1"/>
        </w:numPr>
        <w:rPr>
          <w:rFonts w:ascii="Arial" w:hAnsi="Arial" w:cs="Arial"/>
          <w:b/>
        </w:rPr>
      </w:pPr>
      <w:r w:rsidRPr="00E33EDB">
        <w:rPr>
          <w:rFonts w:ascii="Arial" w:hAnsi="Arial" w:cs="Arial"/>
          <w:b/>
        </w:rPr>
        <w:t>Let op: indien kinderen onder de 18 blijven overnachten, dient dit onder begeleiding van 1 van de ouders / een volwassene te zijn.</w:t>
      </w:r>
      <w:r>
        <w:rPr>
          <w:rFonts w:ascii="Arial" w:hAnsi="Arial" w:cs="Arial"/>
          <w:b/>
        </w:rPr>
        <w:br/>
      </w:r>
    </w:p>
    <w:p w:rsidR="00084D5F" w:rsidRPr="00E33EDB" w:rsidRDefault="00084D5F" w:rsidP="00E33EDB">
      <w:pPr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</w:rPr>
        <w:t>Ik wil voor vrijdagavond en zaterdag overdag voor ... pony('s) een box.</w:t>
      </w:r>
      <w:r w:rsidRPr="00E33ED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>Speciale wensen voor de pony: (stro/zaagsel/hooi)…....................................</w:t>
      </w:r>
    </w:p>
    <w:p w:rsidR="00084D5F" w:rsidRPr="00E33EDB" w:rsidRDefault="00084D5F" w:rsidP="00E33EDB">
      <w:pPr>
        <w:rPr>
          <w:rFonts w:ascii="Arial" w:hAnsi="Arial" w:cs="Arial"/>
          <w:b/>
        </w:rPr>
      </w:pPr>
    </w:p>
    <w:p w:rsidR="00084D5F" w:rsidRDefault="00084D5F" w:rsidP="008F4E6E">
      <w:pPr>
        <w:rPr>
          <w:rFonts w:ascii="Arial" w:hAnsi="Arial" w:cs="Arial"/>
        </w:rPr>
      </w:pPr>
      <w:r>
        <w:rPr>
          <w:rFonts w:ascii="Arial" w:hAnsi="Arial" w:cs="Arial"/>
        </w:rPr>
        <w:t xml:space="preserve">LET OP: bij aankomst vóór 18.00 uur op vrijdag worden er twee dagen stalling gerekend door de KNHS (en dus ook door ons). </w:t>
      </w:r>
    </w:p>
    <w:p w:rsidR="00084D5F" w:rsidRDefault="00084D5F" w:rsidP="008F4E6E">
      <w:pPr>
        <w:rPr>
          <w:rFonts w:ascii="Arial" w:hAnsi="Arial" w:cs="Arial"/>
        </w:rPr>
      </w:pPr>
    </w:p>
    <w:p w:rsidR="00084D5F" w:rsidRDefault="00084D5F" w:rsidP="008F4E6E">
      <w:pPr>
        <w:rPr>
          <w:rFonts w:ascii="Arial" w:hAnsi="Arial" w:cs="Arial"/>
        </w:rPr>
      </w:pPr>
      <w:r>
        <w:rPr>
          <w:rFonts w:ascii="Arial" w:hAnsi="Arial" w:cs="Arial"/>
        </w:rPr>
        <w:t>(De gewenste blokjes zwart maken en indien van toepassing de stippellijn invullen)</w:t>
      </w:r>
    </w:p>
    <w:p w:rsidR="00084D5F" w:rsidRDefault="00084D5F" w:rsidP="008F4E6E">
      <w:pPr>
        <w:rPr>
          <w:rFonts w:ascii="Arial" w:hAnsi="Arial" w:cs="Arial"/>
        </w:rPr>
      </w:pPr>
    </w:p>
    <w:tbl>
      <w:tblPr>
        <w:tblpPr w:leftFromText="141" w:rightFromText="141" w:vertAnchor="text" w:tblpX="17" w:tblpY="421"/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001"/>
      </w:tblGrid>
      <w:tr w:rsidR="00084D5F" w:rsidTr="006175C3">
        <w:trPr>
          <w:trHeight w:val="180"/>
        </w:trPr>
        <w:tc>
          <w:tcPr>
            <w:tcW w:w="9001" w:type="dxa"/>
            <w:shd w:val="clear" w:color="auto" w:fill="D9D9D9"/>
          </w:tcPr>
          <w:p w:rsidR="00084D5F" w:rsidRDefault="00084D5F" w:rsidP="006175C3">
            <w:pPr>
              <w:ind w:left="284"/>
              <w:rPr>
                <w:rFonts w:ascii="Arial" w:hAnsi="Arial" w:cs="Arial"/>
              </w:rPr>
            </w:pPr>
          </w:p>
        </w:tc>
      </w:tr>
    </w:tbl>
    <w:p w:rsidR="00084D5F" w:rsidRDefault="00084D5F" w:rsidP="00E33EDB">
      <w:pPr>
        <w:rPr>
          <w:rFonts w:ascii="Arial" w:hAnsi="Arial" w:cs="Arial"/>
        </w:rPr>
      </w:pPr>
    </w:p>
    <w:p w:rsidR="00084D5F" w:rsidRDefault="00084D5F" w:rsidP="00E33EDB">
      <w:pPr>
        <w:rPr>
          <w:rFonts w:ascii="Arial" w:hAnsi="Arial" w:cs="Arial"/>
        </w:rPr>
      </w:pPr>
    </w:p>
    <w:p w:rsidR="00084D5F" w:rsidRDefault="00084D5F" w:rsidP="00E33EDB">
      <w:pPr>
        <w:rPr>
          <w:rFonts w:ascii="Arial" w:hAnsi="Arial" w:cs="Arial"/>
        </w:rPr>
      </w:pPr>
    </w:p>
    <w:p w:rsidR="00084D5F" w:rsidRDefault="00084D5F" w:rsidP="00E33EDB">
      <w:pPr>
        <w:rPr>
          <w:rFonts w:ascii="Arial" w:hAnsi="Arial" w:cs="Arial"/>
        </w:rPr>
      </w:pPr>
    </w:p>
    <w:p w:rsidR="00084D5F" w:rsidRDefault="00084D5F" w:rsidP="00E33EDB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Natuurlijk zijn </w:t>
      </w:r>
      <w:r w:rsidRPr="00E33EDB">
        <w:rPr>
          <w:rFonts w:ascii="Arial" w:hAnsi="Arial" w:cs="Arial"/>
          <w:b/>
        </w:rPr>
        <w:t>vrijwilligers</w:t>
      </w:r>
      <w:r>
        <w:rPr>
          <w:rFonts w:ascii="Arial" w:hAnsi="Arial" w:cs="Arial"/>
        </w:rPr>
        <w:t xml:space="preserve"> om de dag soepel te laten verlopen ook nodig. En mocht je financieel mee willen helpen om het ONCK te ondersteunen, dan horen we dat graag.</w:t>
      </w:r>
    </w:p>
    <w:p w:rsidR="00084D5F" w:rsidRDefault="00084D5F" w:rsidP="00E33EDB">
      <w:pPr>
        <w:rPr>
          <w:rFonts w:ascii="Arial" w:hAnsi="Arial" w:cs="Arial"/>
        </w:rPr>
      </w:pPr>
    </w:p>
    <w:p w:rsidR="00084D5F" w:rsidRDefault="00084D5F" w:rsidP="00F2153B">
      <w:pPr>
        <w:ind w:left="1416"/>
        <w:rPr>
          <w:rFonts w:ascii="Arial" w:hAnsi="Arial" w:cs="Arial"/>
        </w:rPr>
      </w:pPr>
    </w:p>
    <w:p w:rsidR="00084D5F" w:rsidRDefault="00084D5F" w:rsidP="008F4E6E">
      <w:pPr>
        <w:rPr>
          <w:rFonts w:ascii="Arial" w:hAnsi="Arial" w:cs="Arial"/>
        </w:rPr>
      </w:pP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 xml:space="preserve">Ja, ik wil meehelpen op 13 juni: </w:t>
      </w:r>
      <w:r>
        <w:rPr>
          <w:rFonts w:ascii="Arial" w:hAnsi="Arial" w:cs="Arial"/>
        </w:rPr>
        <w:t>Bijvoorbeeld: ringmeester, schrijver bij de jury, parcourshulp, coupons verzamelen, etc.</w:t>
      </w:r>
    </w:p>
    <w:p w:rsidR="00084D5F" w:rsidRDefault="00084D5F" w:rsidP="008F4E6E">
      <w:pPr>
        <w:rPr>
          <w:rFonts w:ascii="Arial" w:hAnsi="Arial" w:cs="Arial"/>
        </w:rPr>
      </w:pPr>
    </w:p>
    <w:p w:rsidR="00084D5F" w:rsidRDefault="00084D5F" w:rsidP="008F4E6E">
      <w:pPr>
        <w:rPr>
          <w:rFonts w:ascii="Arial" w:hAnsi="Arial" w:cs="Arial"/>
        </w:rPr>
      </w:pP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’s ochtends  13/6</w:t>
      </w:r>
      <w:r>
        <w:rPr>
          <w:rFonts w:ascii="Arial" w:hAnsi="Arial" w:cs="Arial"/>
        </w:rPr>
        <w:tab/>
        <w:t xml:space="preserve">     </w:t>
      </w: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’s middags 13/6</w:t>
      </w:r>
      <w:r>
        <w:rPr>
          <w:rFonts w:ascii="Arial" w:hAnsi="Arial" w:cs="Arial"/>
        </w:rPr>
        <w:tab/>
      </w: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hele dag 13/6</w:t>
      </w:r>
    </w:p>
    <w:p w:rsidR="00084D5F" w:rsidRDefault="00084D5F" w:rsidP="008F4E6E">
      <w:pPr>
        <w:rPr>
          <w:rFonts w:ascii="Arial" w:hAnsi="Arial" w:cs="Arial"/>
          <w:szCs w:val="24"/>
        </w:rPr>
      </w:pPr>
    </w:p>
    <w:p w:rsidR="00084D5F" w:rsidRDefault="00084D5F" w:rsidP="008F4E6E">
      <w:pPr>
        <w:rPr>
          <w:rFonts w:ascii="Arial" w:hAnsi="Arial" w:cs="Arial"/>
        </w:rPr>
      </w:pPr>
    </w:p>
    <w:p w:rsidR="00084D5F" w:rsidRDefault="00084D5F" w:rsidP="00293188">
      <w:pPr>
        <w:rPr>
          <w:rFonts w:ascii="Arial" w:hAnsi="Arial" w:cs="Arial"/>
          <w:b/>
        </w:rPr>
      </w:pPr>
      <w:r>
        <w:rPr>
          <w:rFonts w:ascii="Arial" w:hAnsi="Arial" w:cs="Arial"/>
          <w:szCs w:val="24"/>
        </w:rPr>
        <w:sym w:font="Wingdings" w:char="F06F"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 xml:space="preserve">Ja, ik wil geld doneren om het ONCK mogelijk te maken. </w:t>
      </w:r>
      <w:r>
        <w:rPr>
          <w:rFonts w:ascii="Arial" w:hAnsi="Arial" w:cs="Arial"/>
          <w:b/>
        </w:rPr>
        <w:br/>
        <w:t xml:space="preserve">    Neem contact met mij op: tel. ………............… / e-mail: ...............................</w:t>
      </w:r>
    </w:p>
    <w:p w:rsidR="00084D5F" w:rsidRPr="00F2153B" w:rsidRDefault="00084D5F" w:rsidP="008F4E6E">
      <w:pPr>
        <w:rPr>
          <w:rFonts w:ascii="Arial" w:hAnsi="Arial" w:cs="Arial"/>
        </w:rPr>
      </w:pPr>
    </w:p>
    <w:sectPr w:rsidR="00084D5F" w:rsidRPr="00F2153B" w:rsidSect="0046203E">
      <w:footerReference w:type="default" r:id="rId7"/>
      <w:pgSz w:w="11906" w:h="16838"/>
      <w:pgMar w:top="993" w:right="1417" w:bottom="1418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D5F" w:rsidRDefault="00084D5F" w:rsidP="00F46BD4">
      <w:r>
        <w:separator/>
      </w:r>
    </w:p>
  </w:endnote>
  <w:endnote w:type="continuationSeparator" w:id="0">
    <w:p w:rsidR="00084D5F" w:rsidRDefault="00084D5F" w:rsidP="00F46B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D5F" w:rsidRDefault="00084D5F">
    <w:pPr>
      <w:pStyle w:val="Footer"/>
      <w:jc w:val="center"/>
      <w:rPr>
        <w:rFonts w:ascii="Arial" w:hAnsi="Arial" w:cs="Arial"/>
      </w:rPr>
    </w:pPr>
    <w:r>
      <w:rPr>
        <w:rFonts w:ascii="Arial" w:hAnsi="Arial" w:cs="Arial"/>
      </w:rPr>
      <w:t xml:space="preserve">Formulier </w:t>
    </w:r>
    <w:r>
      <w:rPr>
        <w:rFonts w:ascii="Arial" w:hAnsi="Arial" w:cs="Arial"/>
        <w:b/>
      </w:rPr>
      <w:t>voor 29/5/2015</w:t>
    </w:r>
    <w:r>
      <w:rPr>
        <w:rFonts w:ascii="Arial" w:hAnsi="Arial" w:cs="Arial"/>
      </w:rPr>
      <w:t xml:space="preserve"> opsturen naar</w:t>
    </w:r>
  </w:p>
  <w:p w:rsidR="00084D5F" w:rsidRDefault="00084D5F">
    <w:pPr>
      <w:pStyle w:val="Foot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Inez Kooij, Mierlingsestraat 24, 4117 GM  ERICHEM</w:t>
    </w:r>
  </w:p>
  <w:p w:rsidR="00084D5F" w:rsidRPr="008F4E6E" w:rsidRDefault="00084D5F" w:rsidP="008F4E6E">
    <w:pPr>
      <w:pStyle w:val="Foot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of naar info@connemara.nl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D5F" w:rsidRDefault="00084D5F" w:rsidP="00F46BD4">
      <w:r>
        <w:separator/>
      </w:r>
    </w:p>
  </w:footnote>
  <w:footnote w:type="continuationSeparator" w:id="0">
    <w:p w:rsidR="00084D5F" w:rsidRDefault="00084D5F" w:rsidP="00F46B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9076C"/>
    <w:multiLevelType w:val="singleLevel"/>
    <w:tmpl w:val="0413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6F66"/>
    <w:rsid w:val="00033F01"/>
    <w:rsid w:val="00082588"/>
    <w:rsid w:val="00084D5F"/>
    <w:rsid w:val="000A56D8"/>
    <w:rsid w:val="00101DAE"/>
    <w:rsid w:val="0012798A"/>
    <w:rsid w:val="001556FE"/>
    <w:rsid w:val="0016420C"/>
    <w:rsid w:val="00172510"/>
    <w:rsid w:val="001A67B2"/>
    <w:rsid w:val="002032A1"/>
    <w:rsid w:val="00212BBF"/>
    <w:rsid w:val="0024057C"/>
    <w:rsid w:val="00292C22"/>
    <w:rsid w:val="00293188"/>
    <w:rsid w:val="002D3EFC"/>
    <w:rsid w:val="003244B8"/>
    <w:rsid w:val="00345612"/>
    <w:rsid w:val="0039680F"/>
    <w:rsid w:val="00422875"/>
    <w:rsid w:val="0046203E"/>
    <w:rsid w:val="00487B42"/>
    <w:rsid w:val="00491E89"/>
    <w:rsid w:val="004C6CEF"/>
    <w:rsid w:val="00505931"/>
    <w:rsid w:val="005132F7"/>
    <w:rsid w:val="00514A61"/>
    <w:rsid w:val="00517372"/>
    <w:rsid w:val="005310D5"/>
    <w:rsid w:val="0053189D"/>
    <w:rsid w:val="00556654"/>
    <w:rsid w:val="00570925"/>
    <w:rsid w:val="00576C73"/>
    <w:rsid w:val="006175C3"/>
    <w:rsid w:val="0065009B"/>
    <w:rsid w:val="00690D5B"/>
    <w:rsid w:val="00696BB4"/>
    <w:rsid w:val="00701479"/>
    <w:rsid w:val="0074123B"/>
    <w:rsid w:val="00747E57"/>
    <w:rsid w:val="007E014B"/>
    <w:rsid w:val="007E6970"/>
    <w:rsid w:val="007F6754"/>
    <w:rsid w:val="00876F66"/>
    <w:rsid w:val="008926C9"/>
    <w:rsid w:val="008E74B0"/>
    <w:rsid w:val="008F4E6E"/>
    <w:rsid w:val="00903CCB"/>
    <w:rsid w:val="0091039E"/>
    <w:rsid w:val="009430D3"/>
    <w:rsid w:val="0095332A"/>
    <w:rsid w:val="009771CE"/>
    <w:rsid w:val="00980278"/>
    <w:rsid w:val="00A22AA6"/>
    <w:rsid w:val="00A36E6E"/>
    <w:rsid w:val="00A54A95"/>
    <w:rsid w:val="00AA0E93"/>
    <w:rsid w:val="00AE7C47"/>
    <w:rsid w:val="00B44FDA"/>
    <w:rsid w:val="00B65255"/>
    <w:rsid w:val="00BC2484"/>
    <w:rsid w:val="00BD632A"/>
    <w:rsid w:val="00BE57BF"/>
    <w:rsid w:val="00C24FE1"/>
    <w:rsid w:val="00C913B0"/>
    <w:rsid w:val="00CD4331"/>
    <w:rsid w:val="00CF036E"/>
    <w:rsid w:val="00D10225"/>
    <w:rsid w:val="00D17426"/>
    <w:rsid w:val="00D647E0"/>
    <w:rsid w:val="00D64A5F"/>
    <w:rsid w:val="00DD2E4F"/>
    <w:rsid w:val="00DF7381"/>
    <w:rsid w:val="00E12436"/>
    <w:rsid w:val="00E33EDB"/>
    <w:rsid w:val="00ED6822"/>
    <w:rsid w:val="00EE40E7"/>
    <w:rsid w:val="00F2153B"/>
    <w:rsid w:val="00F46BD4"/>
    <w:rsid w:val="00F80269"/>
    <w:rsid w:val="00F85F83"/>
    <w:rsid w:val="00FE0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F66"/>
    <w:rPr>
      <w:rFonts w:ascii="Times New Roman" w:eastAsia="Times New Roman" w:hAnsi="Times New Roman"/>
      <w:sz w:val="24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76F66"/>
    <w:pPr>
      <w:tabs>
        <w:tab w:val="center" w:pos="4536"/>
        <w:tab w:val="right" w:pos="9072"/>
      </w:tabs>
    </w:pPr>
    <w:rPr>
      <w:rFonts w:eastAsia="Calibri"/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76F66"/>
    <w:rPr>
      <w:rFonts w:ascii="Times New Roman" w:hAnsi="Times New Roman" w:cs="Times New Roman"/>
      <w:sz w:val="20"/>
      <w:lang w:eastAsia="nl-NL"/>
    </w:rPr>
  </w:style>
  <w:style w:type="paragraph" w:styleId="Footer">
    <w:name w:val="footer"/>
    <w:basedOn w:val="Normal"/>
    <w:link w:val="FooterChar"/>
    <w:uiPriority w:val="99"/>
    <w:rsid w:val="00876F66"/>
    <w:pPr>
      <w:tabs>
        <w:tab w:val="center" w:pos="4536"/>
        <w:tab w:val="right" w:pos="9072"/>
      </w:tabs>
    </w:pPr>
    <w:rPr>
      <w:rFonts w:eastAsia="Calibri"/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6F66"/>
    <w:rPr>
      <w:rFonts w:ascii="Times New Roman" w:hAnsi="Times New Roman" w:cs="Times New Roman"/>
      <w:sz w:val="20"/>
      <w:lang w:eastAsia="nl-NL"/>
    </w:rPr>
  </w:style>
  <w:style w:type="paragraph" w:styleId="ListParagraph">
    <w:name w:val="List Paragraph"/>
    <w:basedOn w:val="Normal"/>
    <w:uiPriority w:val="99"/>
    <w:qFormat/>
    <w:rsid w:val="00876F66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D64A5F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7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0CAC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2</Pages>
  <Words>366</Words>
  <Characters>2017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</dc:title>
  <dc:subject/>
  <dc:creator>Marja</dc:creator>
  <cp:keywords/>
  <dc:description/>
  <cp:lastModifiedBy>Paulus</cp:lastModifiedBy>
  <cp:revision>4</cp:revision>
  <dcterms:created xsi:type="dcterms:W3CDTF">2015-04-04T15:21:00Z</dcterms:created>
  <dcterms:modified xsi:type="dcterms:W3CDTF">2015-04-07T20:42:00Z</dcterms:modified>
</cp:coreProperties>
</file>